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12C10442" w:rsidR="00535962" w:rsidRDefault="00AA5240" w:rsidP="00535962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5AE2093D">
                <wp:simplePos x="0" y="0"/>
                <wp:positionH relativeFrom="column">
                  <wp:posOffset>3838575</wp:posOffset>
                </wp:positionH>
                <wp:positionV relativeFrom="paragraph">
                  <wp:posOffset>-466725</wp:posOffset>
                </wp:positionV>
                <wp:extent cx="26479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027F4FD8" w:rsidR="005F3F24" w:rsidRPr="00535962" w:rsidRDefault="00000000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</w:t>
                                </w:r>
                                <w:r w:rsidR="00AA5240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PEPU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 w:rsidR="00AA5240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6" style="position:absolute;margin-left:302.25pt;margin-top:-36.75pt;width:208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">
                <v:rect id="Rectangle 22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8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027F4FD8" w:rsidR="005F3F24" w:rsidRPr="00535962" w:rsidRDefault="00000000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</w:t>
                          </w:r>
                          <w:r w:rsidR="00AA5240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PEPU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="00AA5240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2092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7BE3C16F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EF9A" id="Text Box 13" o:spid="_x0000_s1031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7B83" w14:textId="77777777" w:rsidR="00B91737" w:rsidRDefault="00B91737" w:rsidP="001007E7">
      <w:pPr>
        <w:spacing w:after="0" w:line="240" w:lineRule="auto"/>
      </w:pPr>
      <w:r>
        <w:separator/>
      </w:r>
    </w:p>
  </w:endnote>
  <w:endnote w:type="continuationSeparator" w:id="0">
    <w:p w14:paraId="1A36800F" w14:textId="77777777" w:rsidR="00B91737" w:rsidRDefault="00B91737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7C402" w14:textId="77777777" w:rsidR="00B91737" w:rsidRDefault="00B91737" w:rsidP="001007E7">
      <w:pPr>
        <w:spacing w:after="0" w:line="240" w:lineRule="auto"/>
      </w:pPr>
      <w:r>
        <w:separator/>
      </w:r>
    </w:p>
  </w:footnote>
  <w:footnote w:type="continuationSeparator" w:id="0">
    <w:p w14:paraId="23FB87FA" w14:textId="77777777" w:rsidR="00B91737" w:rsidRDefault="00B91737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5134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A5240"/>
    <w:rsid w:val="00AD7919"/>
    <w:rsid w:val="00AF2E6B"/>
    <w:rsid w:val="00B571EE"/>
    <w:rsid w:val="00B62EEF"/>
    <w:rsid w:val="00B91737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0EB2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6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11</cp:revision>
  <cp:lastPrinted>2014-08-05T16:32:00Z</cp:lastPrinted>
  <dcterms:created xsi:type="dcterms:W3CDTF">2020-06-19T16:39:00Z</dcterms:created>
  <dcterms:modified xsi:type="dcterms:W3CDTF">2022-12-09T13:37:00Z</dcterms:modified>
</cp:coreProperties>
</file>